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1441"/>
        <w:tblW w:w="9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8"/>
        <w:gridCol w:w="284"/>
        <w:gridCol w:w="1201"/>
        <w:gridCol w:w="160"/>
        <w:gridCol w:w="30"/>
        <w:gridCol w:w="190"/>
        <w:gridCol w:w="1537"/>
        <w:gridCol w:w="426"/>
        <w:gridCol w:w="141"/>
        <w:gridCol w:w="735"/>
        <w:gridCol w:w="966"/>
        <w:gridCol w:w="1441"/>
        <w:gridCol w:w="146"/>
        <w:gridCol w:w="146"/>
      </w:tblGrid>
      <w:tr w:rsidR="002663F9" w:rsidRPr="008936AA" w14:paraId="51090557" w14:textId="77777777" w:rsidTr="002663F9">
        <w:trPr>
          <w:trHeight w:val="405"/>
        </w:trPr>
        <w:tc>
          <w:tcPr>
            <w:tcW w:w="9741" w:type="dxa"/>
            <w:gridSpan w:val="14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2EE2E21C" w14:textId="77777777" w:rsidR="002663F9" w:rsidRPr="008936AA" w:rsidRDefault="002663F9" w:rsidP="002663F9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  <w:t>DATOS DEL INQUILINO</w:t>
            </w:r>
          </w:p>
        </w:tc>
      </w:tr>
      <w:tr w:rsidR="002663F9" w:rsidRPr="008936AA" w14:paraId="6B8DB940" w14:textId="77777777" w:rsidTr="002663F9">
        <w:trPr>
          <w:trHeight w:val="31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ECB2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NOMBRE(S)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O RAZON SOCIAL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43E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8D4CB12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BF44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APELLIDOS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66A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430E9CC2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201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EDAD</w:t>
            </w:r>
          </w:p>
        </w:tc>
        <w:tc>
          <w:tcPr>
            <w:tcW w:w="18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E24A9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1443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ESTADO CIVIL</w:t>
            </w:r>
          </w:p>
        </w:tc>
        <w:tc>
          <w:tcPr>
            <w:tcW w:w="40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3674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1587E37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A9A0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82F3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  <w:bookmarkStart w:id="0" w:name="_GoBack"/>
            <w:bookmarkEnd w:id="0"/>
          </w:p>
        </w:tc>
      </w:tr>
      <w:tr w:rsidR="002663F9" w:rsidRPr="008936AA" w14:paraId="4838D361" w14:textId="77777777" w:rsidTr="002663F9">
        <w:trPr>
          <w:trHeight w:val="3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EDC0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CORREO ELECTRONICO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961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7E569405" w14:textId="77777777" w:rsidTr="002663F9">
        <w:trPr>
          <w:trHeight w:val="300"/>
        </w:trPr>
        <w:tc>
          <w:tcPr>
            <w:tcW w:w="3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21BD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B44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42A9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8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94E0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3F78E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CCA3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92B2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2663F9" w:rsidRPr="008936AA" w14:paraId="04A7B019" w14:textId="77777777" w:rsidTr="002663F9">
        <w:trPr>
          <w:trHeight w:val="405"/>
        </w:trPr>
        <w:tc>
          <w:tcPr>
            <w:tcW w:w="9741" w:type="dxa"/>
            <w:gridSpan w:val="14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5A799075" w14:textId="77777777" w:rsidR="002663F9" w:rsidRPr="008936AA" w:rsidRDefault="002663F9" w:rsidP="002663F9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  <w:t>DATOS GENERALES</w:t>
            </w:r>
          </w:p>
        </w:tc>
      </w:tr>
      <w:tr w:rsidR="002663F9" w:rsidRPr="008936AA" w14:paraId="56251378" w14:textId="77777777" w:rsidTr="002663F9">
        <w:trPr>
          <w:trHeight w:val="315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6F8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EMPRESA DONDE LABORA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U OCUPACIÓN</w:t>
            </w:r>
          </w:p>
        </w:tc>
        <w:tc>
          <w:tcPr>
            <w:tcW w:w="13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2340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572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F113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73E4B2EE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8D94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DOMICILIO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6E3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C0D431D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3FD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INGRESOS MENSUALES</w:t>
            </w:r>
          </w:p>
        </w:tc>
        <w:tc>
          <w:tcPr>
            <w:tcW w:w="354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AB37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18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36A9E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ANTIGÜEDAD</w:t>
            </w:r>
          </w:p>
        </w:tc>
        <w:tc>
          <w:tcPr>
            <w:tcW w:w="17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047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BAB8CE2" w14:textId="77777777" w:rsidTr="002663F9">
        <w:trPr>
          <w:trHeight w:val="300"/>
        </w:trPr>
        <w:tc>
          <w:tcPr>
            <w:tcW w:w="616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5DC3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¿CUÁNTAS PERSONAS 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H</w:t>
            </w: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ABITARÁN EL INMUEBLE?</w:t>
            </w:r>
          </w:p>
        </w:tc>
        <w:tc>
          <w:tcPr>
            <w:tcW w:w="357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04D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4C58755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947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 DE CÓNYUGE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O PAREJA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47550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B20F109" w14:textId="77777777" w:rsidTr="002663F9">
        <w:trPr>
          <w:trHeight w:val="300"/>
        </w:trPr>
        <w:tc>
          <w:tcPr>
            <w:tcW w:w="974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98B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3 REFERENCIAS PERSONALES</w:t>
            </w:r>
          </w:p>
        </w:tc>
      </w:tr>
      <w:tr w:rsidR="002663F9" w:rsidRPr="008936AA" w14:paraId="2F7969A3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BBB7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 Y APELLIDOS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8BD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6552ABB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6F93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40AE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8828E91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0168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 Y APELLIDOS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3B279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5AFCB9BA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43CE0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1BF0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7BB31D10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F202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 Y APELLIDOS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9FD9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1C153BA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F563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89322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4B4279D5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5A7E9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 DE SU ASESOR INMOBILIARIO</w:t>
            </w:r>
          </w:p>
        </w:tc>
        <w:tc>
          <w:tcPr>
            <w:tcW w:w="71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78F5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2663F9" w:rsidRPr="008936AA" w14:paraId="63205400" w14:textId="77777777" w:rsidTr="002663F9">
        <w:trPr>
          <w:trHeight w:val="300"/>
        </w:trPr>
        <w:tc>
          <w:tcPr>
            <w:tcW w:w="26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C4EF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3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D586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413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8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6BB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24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2C2F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A78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0DC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</w:p>
        </w:tc>
      </w:tr>
      <w:tr w:rsidR="002663F9" w:rsidRPr="008936AA" w14:paraId="3A61BA01" w14:textId="77777777" w:rsidTr="002663F9">
        <w:trPr>
          <w:trHeight w:val="405"/>
        </w:trPr>
        <w:tc>
          <w:tcPr>
            <w:tcW w:w="9741" w:type="dxa"/>
            <w:gridSpan w:val="14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14:paraId="6A437EBB" w14:textId="77777777" w:rsidR="002663F9" w:rsidRPr="008936AA" w:rsidRDefault="002663F9" w:rsidP="002663F9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b/>
                <w:bCs/>
                <w:color w:val="1F497D"/>
                <w:spacing w:val="0"/>
                <w:sz w:val="30"/>
                <w:szCs w:val="30"/>
                <w:lang w:val="es-MX" w:eastAsia="es-MX"/>
              </w:rPr>
              <w:t>OBLIGADO SOLIDARIO</w:t>
            </w:r>
          </w:p>
        </w:tc>
      </w:tr>
      <w:tr w:rsidR="002663F9" w:rsidRPr="008936AA" w14:paraId="2846BF37" w14:textId="77777777" w:rsidTr="002663F9">
        <w:trPr>
          <w:trHeight w:val="315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8BAF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NOMBRE(S)</w:t>
            </w:r>
            <w: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 xml:space="preserve"> O RAZON SOCIAL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91D1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6DCDC248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74F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APELLIDOS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E660C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7456C87A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41F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CALLE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534E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CD89FD9" w14:textId="77777777" w:rsidTr="002663F9">
        <w:trPr>
          <w:trHeight w:val="300"/>
        </w:trPr>
        <w:tc>
          <w:tcPr>
            <w:tcW w:w="4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D4C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EXTERIOR</w:t>
            </w:r>
          </w:p>
        </w:tc>
        <w:tc>
          <w:tcPr>
            <w:tcW w:w="19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864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2839" w:type="dxa"/>
            <w:gridSpan w:val="4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92868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NÚMERO INTERIOR</w:t>
            </w:r>
          </w:p>
        </w:tc>
        <w:tc>
          <w:tcPr>
            <w:tcW w:w="269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1D1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4F35CF3F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90CF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COLONIA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38D9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327AEF78" w14:textId="77777777" w:rsidTr="002663F9">
        <w:trPr>
          <w:trHeight w:val="3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8BBC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ALCALDÍA O MUNICIPIO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A20F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1DC63449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962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ESTADO</w:t>
            </w: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A1B8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D1B5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CODIGO POSTAL</w:t>
            </w:r>
          </w:p>
        </w:tc>
        <w:tc>
          <w:tcPr>
            <w:tcW w:w="1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CCC4A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0922D82B" w14:textId="77777777" w:rsidTr="002663F9">
        <w:trPr>
          <w:trHeight w:val="300"/>
        </w:trPr>
        <w:tc>
          <w:tcPr>
            <w:tcW w:w="2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0A2AB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TELEFONO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6544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181694AA" w14:textId="77777777" w:rsidTr="002663F9">
        <w:trPr>
          <w:trHeight w:val="3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A3D8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CORREO ELECTRONICO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4E1D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  <w:tr w:rsidR="002663F9" w:rsidRPr="008936AA" w14:paraId="6D2C46BA" w14:textId="77777777" w:rsidTr="002663F9">
        <w:trPr>
          <w:trHeight w:val="300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20757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PARENTESCO CON EL ARRENDATARIO</w:t>
            </w:r>
          </w:p>
        </w:tc>
        <w:tc>
          <w:tcPr>
            <w:tcW w:w="740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5652" w14:textId="77777777" w:rsidR="002663F9" w:rsidRPr="008936AA" w:rsidRDefault="002663F9" w:rsidP="002663F9">
            <w:pPr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</w:pPr>
            <w:r w:rsidRPr="008936AA">
              <w:rPr>
                <w:rFonts w:ascii="Calibri" w:eastAsia="Times New Roman" w:hAnsi="Calibri" w:cs="Calibri"/>
                <w:color w:val="000000"/>
                <w:spacing w:val="0"/>
                <w:sz w:val="22"/>
                <w:lang w:val="es-MX" w:eastAsia="es-MX"/>
              </w:rPr>
              <w:t> </w:t>
            </w:r>
          </w:p>
        </w:tc>
      </w:tr>
    </w:tbl>
    <w:p w14:paraId="5D61199B" w14:textId="77777777" w:rsidR="00667753" w:rsidRDefault="00084714">
      <w:r>
        <w:rPr>
          <w:noProof/>
          <w:lang w:val="es-MX" w:eastAsia="es-MX"/>
        </w:rPr>
        <w:t xml:space="preserve"> </w:t>
      </w:r>
      <w:r w:rsidR="00105B64">
        <w:rPr>
          <w:noProof/>
          <w:lang w:val="es-MX"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203AE7" wp14:editId="7C80A9D3">
                <wp:simplePos x="0" y="0"/>
                <wp:positionH relativeFrom="page">
                  <wp:posOffset>781050</wp:posOffset>
                </wp:positionH>
                <wp:positionV relativeFrom="paragraph">
                  <wp:posOffset>8458200</wp:posOffset>
                </wp:positionV>
                <wp:extent cx="6191250" cy="25717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4E54" w14:textId="77777777" w:rsidR="00105B64" w:rsidRPr="00105B64" w:rsidRDefault="00105B6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2B0004">
                              <w:rPr>
                                <w:highlight w:val="yellow"/>
                              </w:rPr>
                              <w:t>*TODA LA INFORMACIÓN SOLICITADA EN ESTE FORMATO ES ABSOLUTAMENTE NECESARIA.</w:t>
                            </w:r>
                          </w:p>
                          <w:p w14:paraId="709DBF9C" w14:textId="77777777" w:rsidR="00105B64" w:rsidRDefault="00105B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03A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1.5pt;margin-top:666pt;width:487.5pt;height:2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" filled="f" stroked="f">
                <v:textbox>
                  <w:txbxContent>
                    <w:p w14:paraId="2BE44E54" w14:textId="77777777" w:rsidR="00105B64" w:rsidRPr="00105B64" w:rsidRDefault="00105B6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2B0004">
                        <w:rPr>
                          <w:highlight w:val="yellow"/>
                        </w:rPr>
                        <w:t>*TODA LA INFORMACIÓN SOLICITADA EN ESTE FORMATO ES ABSOLUTAMENTE NECESARIA.</w:t>
                      </w:r>
                    </w:p>
                    <w:p w14:paraId="709DBF9C" w14:textId="77777777" w:rsidR="00105B64" w:rsidRDefault="00105B64"/>
                  </w:txbxContent>
                </v:textbox>
                <w10:wrap type="square" anchorx="page"/>
              </v:shape>
            </w:pict>
          </mc:Fallback>
        </mc:AlternateContent>
      </w:r>
    </w:p>
    <w:sectPr w:rsidR="00667753" w:rsidSect="00316473">
      <w:headerReference w:type="even" r:id="rId10"/>
      <w:headerReference w:type="default" r:id="rId11"/>
      <w:headerReference w:type="first" r:id="rId12"/>
      <w:pgSz w:w="12240" w:h="15840"/>
      <w:pgMar w:top="720" w:right="1800" w:bottom="720" w:left="180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C61F98" w14:textId="77777777" w:rsidR="00A71F9F" w:rsidRDefault="00A71F9F">
      <w:r>
        <w:separator/>
      </w:r>
    </w:p>
  </w:endnote>
  <w:endnote w:type="continuationSeparator" w:id="0">
    <w:p w14:paraId="298E82AA" w14:textId="77777777" w:rsidR="00A71F9F" w:rsidRDefault="00A71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1B8169" w14:textId="77777777" w:rsidR="00A71F9F" w:rsidRDefault="00A71F9F">
      <w:r>
        <w:separator/>
      </w:r>
    </w:p>
  </w:footnote>
  <w:footnote w:type="continuationSeparator" w:id="0">
    <w:p w14:paraId="72763D76" w14:textId="77777777" w:rsidR="00A71F9F" w:rsidRDefault="00A71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D837F" w14:textId="77777777" w:rsidR="00316473" w:rsidRDefault="00A71F9F">
    <w:pPr>
      <w:pStyle w:val="Encabezado0"/>
    </w:pPr>
    <w:r>
      <w:rPr>
        <w:noProof/>
        <w:lang w:val="es-MX" w:eastAsia="es-MX"/>
      </w:rPr>
      <w:pict w14:anchorId="3F965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7" o:spid="_x0000_s2050" type="#_x0000_t75" alt="" style="position:absolute;margin-left:0;margin-top:0;width:612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E3FD8" w14:textId="77777777" w:rsidR="00316473" w:rsidRDefault="00941F6E" w:rsidP="00316473">
    <w:pPr>
      <w:pStyle w:val="Encabezado0"/>
      <w:ind w:left="-1560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06014F45" wp14:editId="7B4ACC73">
          <wp:simplePos x="0" y="0"/>
          <wp:positionH relativeFrom="column">
            <wp:posOffset>-1128487</wp:posOffset>
          </wp:positionH>
          <wp:positionV relativeFrom="paragraph">
            <wp:posOffset>-75656</wp:posOffset>
          </wp:positionV>
          <wp:extent cx="7750629" cy="1003006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81" cy="10037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C079A7" w14:textId="77777777" w:rsidR="00316473" w:rsidRDefault="00A71F9F">
    <w:pPr>
      <w:pStyle w:val="Encabezado0"/>
    </w:pPr>
    <w:r>
      <w:rPr>
        <w:noProof/>
        <w:lang w:val="es-MX" w:eastAsia="es-MX"/>
      </w:rPr>
      <w:pict w14:anchorId="7F9255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96906" o:spid="_x0000_s2049" type="#_x0000_t75" alt="" style="position:absolute;margin-left:0;margin-top:0;width:612pt;height:843.8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8BCA4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7EB0C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C8865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556A26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C3D"/>
    <w:rsid w:val="000019B6"/>
    <w:rsid w:val="00012ED7"/>
    <w:rsid w:val="00084714"/>
    <w:rsid w:val="00097A18"/>
    <w:rsid w:val="000E60A4"/>
    <w:rsid w:val="00105B64"/>
    <w:rsid w:val="00116D52"/>
    <w:rsid w:val="00161C8D"/>
    <w:rsid w:val="001E277B"/>
    <w:rsid w:val="002354A6"/>
    <w:rsid w:val="002663F9"/>
    <w:rsid w:val="00287D46"/>
    <w:rsid w:val="002B0004"/>
    <w:rsid w:val="002D20FD"/>
    <w:rsid w:val="00300A8C"/>
    <w:rsid w:val="00316473"/>
    <w:rsid w:val="00352AB4"/>
    <w:rsid w:val="003F23B6"/>
    <w:rsid w:val="003F708A"/>
    <w:rsid w:val="00413C7B"/>
    <w:rsid w:val="00486D34"/>
    <w:rsid w:val="004D5E5D"/>
    <w:rsid w:val="00575ED1"/>
    <w:rsid w:val="00596AC3"/>
    <w:rsid w:val="005E012F"/>
    <w:rsid w:val="005F054E"/>
    <w:rsid w:val="00647E1F"/>
    <w:rsid w:val="00667753"/>
    <w:rsid w:val="00672318"/>
    <w:rsid w:val="006834EC"/>
    <w:rsid w:val="006A5FFA"/>
    <w:rsid w:val="006B2B4B"/>
    <w:rsid w:val="006F4639"/>
    <w:rsid w:val="00772259"/>
    <w:rsid w:val="00773697"/>
    <w:rsid w:val="00783C5E"/>
    <w:rsid w:val="007905A1"/>
    <w:rsid w:val="007A0FD7"/>
    <w:rsid w:val="008106A0"/>
    <w:rsid w:val="0082371F"/>
    <w:rsid w:val="008936AA"/>
    <w:rsid w:val="008A2B80"/>
    <w:rsid w:val="008C762D"/>
    <w:rsid w:val="008E0548"/>
    <w:rsid w:val="00941F6E"/>
    <w:rsid w:val="00961A5B"/>
    <w:rsid w:val="00A13FF5"/>
    <w:rsid w:val="00A4274B"/>
    <w:rsid w:val="00A64D79"/>
    <w:rsid w:val="00A71F9F"/>
    <w:rsid w:val="00A83177"/>
    <w:rsid w:val="00B04C3D"/>
    <w:rsid w:val="00B10E6C"/>
    <w:rsid w:val="00B15CDA"/>
    <w:rsid w:val="00B867BE"/>
    <w:rsid w:val="00C03364"/>
    <w:rsid w:val="00C03C9F"/>
    <w:rsid w:val="00C51DC4"/>
    <w:rsid w:val="00C7565D"/>
    <w:rsid w:val="00D0622B"/>
    <w:rsid w:val="00D93A70"/>
    <w:rsid w:val="00DA2785"/>
    <w:rsid w:val="00DB44D4"/>
    <w:rsid w:val="00DD1CC4"/>
    <w:rsid w:val="00E03E1D"/>
    <w:rsid w:val="00E144CC"/>
    <w:rsid w:val="00E17D13"/>
    <w:rsid w:val="00E44598"/>
    <w:rsid w:val="00E84A41"/>
    <w:rsid w:val="00F7087F"/>
    <w:rsid w:val="00F70E47"/>
    <w:rsid w:val="00FD1884"/>
    <w:rsid w:val="00FF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384904A7"/>
  <w15:docId w15:val="{0CAC126E-C834-4BC9-B175-C510ECD56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67753"/>
    <w:pPr>
      <w:spacing w:after="0" w:line="240" w:lineRule="auto"/>
    </w:pPr>
    <w:rPr>
      <w:spacing w:val="8"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">
    <w:name w:val="título 1"/>
    <w:basedOn w:val="Normal"/>
    <w:next w:val="Normal"/>
    <w:link w:val="Carcter1deencabezado"/>
    <w:uiPriority w:val="1"/>
    <w:semiHidden/>
    <w:qFormat/>
    <w:rsid w:val="00667753"/>
    <w:pPr>
      <w:outlineLvl w:val="0"/>
    </w:pPr>
    <w:rPr>
      <w:b/>
      <w:color w:val="FFFFFF" w:themeColor="background1"/>
      <w:sz w:val="20"/>
    </w:rPr>
  </w:style>
  <w:style w:type="paragraph" w:customStyle="1" w:styleId="ttulo2">
    <w:name w:val="título 2"/>
    <w:basedOn w:val="ttulo1"/>
    <w:next w:val="Normal"/>
    <w:link w:val="Carcter2deencabezado"/>
    <w:uiPriority w:val="1"/>
    <w:semiHidden/>
    <w:qFormat/>
    <w:rsid w:val="00667753"/>
    <w:pPr>
      <w:outlineLvl w:val="1"/>
    </w:pPr>
    <w:rPr>
      <w:color w:val="A6A6A6" w:themeColor="background1" w:themeShade="A6"/>
    </w:rPr>
  </w:style>
  <w:style w:type="paragraph" w:customStyle="1" w:styleId="ttulo3">
    <w:name w:val="título 3"/>
    <w:basedOn w:val="ttulo2"/>
    <w:next w:val="Normal"/>
    <w:link w:val="Carcter3deencabezado"/>
    <w:uiPriority w:val="1"/>
    <w:semiHidden/>
    <w:qFormat/>
    <w:rsid w:val="00667753"/>
    <w:pPr>
      <w:outlineLvl w:val="2"/>
    </w:pPr>
    <w:rPr>
      <w:b w:val="0"/>
    </w:rPr>
  </w:style>
  <w:style w:type="paragraph" w:customStyle="1" w:styleId="ttulo4">
    <w:name w:val="título 4"/>
    <w:basedOn w:val="ttulo5"/>
    <w:next w:val="Normal"/>
    <w:link w:val="Carcter4deencabezado"/>
    <w:uiPriority w:val="1"/>
    <w:semiHidden/>
    <w:qFormat/>
    <w:rsid w:val="00667753"/>
    <w:pPr>
      <w:spacing w:before="40" w:after="280"/>
      <w:outlineLvl w:val="3"/>
    </w:pPr>
    <w:rPr>
      <w:color w:val="B8CCE4" w:themeColor="accent1" w:themeTint="66"/>
    </w:rPr>
  </w:style>
  <w:style w:type="paragraph" w:customStyle="1" w:styleId="ttulo5">
    <w:name w:val="título 5"/>
    <w:basedOn w:val="Normal"/>
    <w:next w:val="Normal"/>
    <w:link w:val="Carcter5deencabezado"/>
    <w:uiPriority w:val="1"/>
    <w:semiHidden/>
    <w:qFormat/>
    <w:rsid w:val="00667753"/>
    <w:pPr>
      <w:keepNext/>
      <w:keepLines/>
      <w:spacing w:before="200"/>
      <w:outlineLvl w:val="4"/>
    </w:pPr>
    <w:rPr>
      <w:rFonts w:eastAsiaTheme="majorEastAsia" w:cstheme="majorBidi"/>
      <w:color w:val="D9D9D9" w:themeColor="background1" w:themeShade="D9"/>
      <w:sz w:val="96"/>
    </w:rPr>
  </w:style>
  <w:style w:type="table" w:styleId="Tablaconcuadrcula">
    <w:name w:val="Table Grid"/>
    <w:basedOn w:val="Tablanormal"/>
    <w:uiPriority w:val="1"/>
    <w:rsid w:val="006677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7753"/>
    <w:rPr>
      <w:color w:val="808080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667753"/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667753"/>
    <w:rPr>
      <w:rFonts w:ascii="Tahoma" w:hAnsi="Tahoma" w:cs="Tahoma"/>
      <w:sz w:val="16"/>
      <w:szCs w:val="16"/>
    </w:rPr>
  </w:style>
  <w:style w:type="character" w:customStyle="1" w:styleId="Carcter1deencabezado">
    <w:name w:val="Carácter 1 de encabezado"/>
    <w:basedOn w:val="Fuentedeprrafopredeter"/>
    <w:link w:val="ttulo1"/>
    <w:uiPriority w:val="1"/>
    <w:semiHidden/>
    <w:rsid w:val="00667753"/>
    <w:rPr>
      <w:b/>
      <w:color w:val="FFFFFF" w:themeColor="background1"/>
      <w:spacing w:val="8"/>
      <w:sz w:val="20"/>
    </w:rPr>
  </w:style>
  <w:style w:type="character" w:customStyle="1" w:styleId="Carcter2deencabezado">
    <w:name w:val="Carácter 2 de encabezado"/>
    <w:basedOn w:val="Fuentedeprrafopredeter"/>
    <w:link w:val="ttulo2"/>
    <w:uiPriority w:val="1"/>
    <w:semiHidden/>
    <w:rsid w:val="00667753"/>
    <w:rPr>
      <w:b/>
      <w:color w:val="A6A6A6" w:themeColor="background1" w:themeShade="A6"/>
      <w:spacing w:val="8"/>
      <w:sz w:val="20"/>
    </w:rPr>
  </w:style>
  <w:style w:type="character" w:customStyle="1" w:styleId="Carcter3deencabezado">
    <w:name w:val="Carácter 3 de encabezado"/>
    <w:basedOn w:val="Fuentedeprrafopredeter"/>
    <w:link w:val="ttulo3"/>
    <w:uiPriority w:val="1"/>
    <w:semiHidden/>
    <w:rsid w:val="00667753"/>
    <w:rPr>
      <w:color w:val="A6A6A6" w:themeColor="background1" w:themeShade="A6"/>
      <w:spacing w:val="8"/>
      <w:sz w:val="20"/>
    </w:rPr>
  </w:style>
  <w:style w:type="character" w:customStyle="1" w:styleId="Carcter4deencabezado">
    <w:name w:val="Carácter 4 de encabezado"/>
    <w:basedOn w:val="Fuentedeprrafopredeter"/>
    <w:link w:val="ttulo4"/>
    <w:uiPriority w:val="1"/>
    <w:semiHidden/>
    <w:rsid w:val="00667753"/>
    <w:rPr>
      <w:rFonts w:eastAsiaTheme="majorEastAsia" w:cstheme="majorBidi"/>
      <w:color w:val="B8CCE4" w:themeColor="accent1" w:themeTint="66"/>
      <w:spacing w:val="8"/>
      <w:sz w:val="96"/>
    </w:rPr>
  </w:style>
  <w:style w:type="character" w:customStyle="1" w:styleId="Carcter5deencabezado">
    <w:name w:val="Carácter 5 de encabezado"/>
    <w:basedOn w:val="Fuentedeprrafopredeter"/>
    <w:link w:val="ttulo5"/>
    <w:uiPriority w:val="1"/>
    <w:semiHidden/>
    <w:rsid w:val="00667753"/>
    <w:rPr>
      <w:rFonts w:eastAsiaTheme="majorEastAsia" w:cstheme="majorBidi"/>
      <w:color w:val="D9D9D9" w:themeColor="background1" w:themeShade="D9"/>
      <w:spacing w:val="8"/>
      <w:sz w:val="96"/>
    </w:rPr>
  </w:style>
  <w:style w:type="paragraph" w:customStyle="1" w:styleId="Copiadeltextoprincipal">
    <w:name w:val="Copia del texto principal"/>
    <w:basedOn w:val="Normal"/>
    <w:qFormat/>
    <w:rsid w:val="00667753"/>
    <w:rPr>
      <w:sz w:val="16"/>
    </w:rPr>
  </w:style>
  <w:style w:type="paragraph" w:customStyle="1" w:styleId="Ttulodelasactasdelareunin">
    <w:name w:val="Título de las actas de la reunión"/>
    <w:basedOn w:val="Normal"/>
    <w:qFormat/>
    <w:rsid w:val="00667753"/>
    <w:pPr>
      <w:keepNext/>
      <w:keepLines/>
      <w:spacing w:before="40" w:after="280"/>
    </w:pPr>
    <w:rPr>
      <w:rFonts w:eastAsiaTheme="majorEastAsia" w:cstheme="majorBidi"/>
      <w:color w:val="B8CCE4" w:themeColor="accent1" w:themeTint="66"/>
      <w:sz w:val="96"/>
    </w:rPr>
  </w:style>
  <w:style w:type="paragraph" w:customStyle="1" w:styleId="Ttulosdelasactasdelareuninydelordendelda">
    <w:name w:val="Títulos de las actas de la reunión y del orden del día"/>
    <w:basedOn w:val="Normal"/>
    <w:qFormat/>
    <w:rsid w:val="00667753"/>
    <w:rPr>
      <w:b/>
      <w:color w:val="FFFFFF" w:themeColor="background1"/>
      <w:sz w:val="20"/>
    </w:rPr>
  </w:style>
  <w:style w:type="paragraph" w:customStyle="1" w:styleId="encabezado">
    <w:name w:val="encabezado"/>
    <w:basedOn w:val="Normal"/>
    <w:link w:val="Carcterdeencabezado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encabezado">
    <w:name w:val="Carácter de encabezado"/>
    <w:basedOn w:val="Fuentedeprrafopredeter"/>
    <w:link w:val="encabezado"/>
    <w:uiPriority w:val="99"/>
    <w:semiHidden/>
    <w:rsid w:val="00667753"/>
    <w:rPr>
      <w:spacing w:val="8"/>
      <w:sz w:val="18"/>
    </w:rPr>
  </w:style>
  <w:style w:type="paragraph" w:customStyle="1" w:styleId="piedepgina">
    <w:name w:val="pie de página"/>
    <w:basedOn w:val="Normal"/>
    <w:link w:val="Carcterdepiedepgina"/>
    <w:uiPriority w:val="99"/>
    <w:semiHidden/>
    <w:unhideWhenUsed/>
    <w:rsid w:val="00667753"/>
    <w:pPr>
      <w:tabs>
        <w:tab w:val="center" w:pos="4680"/>
        <w:tab w:val="right" w:pos="9360"/>
      </w:tabs>
    </w:pPr>
  </w:style>
  <w:style w:type="character" w:customStyle="1" w:styleId="Carcterdepiedepgina">
    <w:name w:val="Carácter de pie de página"/>
    <w:basedOn w:val="Fuentedeprrafopredeter"/>
    <w:link w:val="piedepgina"/>
    <w:uiPriority w:val="99"/>
    <w:semiHidden/>
    <w:rsid w:val="00667753"/>
    <w:rPr>
      <w:spacing w:val="8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5E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5ED1"/>
    <w:rPr>
      <w:rFonts w:ascii="Tahoma" w:hAnsi="Tahoma" w:cs="Tahoma"/>
      <w:spacing w:val="8"/>
      <w:sz w:val="16"/>
      <w:szCs w:val="16"/>
    </w:rPr>
  </w:style>
  <w:style w:type="paragraph" w:styleId="Encabezado0">
    <w:name w:val="header"/>
    <w:basedOn w:val="Normal"/>
    <w:link w:val="Encabezado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0"/>
    <w:uiPriority w:val="99"/>
    <w:rsid w:val="00575ED1"/>
    <w:rPr>
      <w:spacing w:val="8"/>
      <w:sz w:val="18"/>
    </w:rPr>
  </w:style>
  <w:style w:type="paragraph" w:styleId="Piedepgina0">
    <w:name w:val="footer"/>
    <w:basedOn w:val="Normal"/>
    <w:link w:val="PiedepginaCar"/>
    <w:uiPriority w:val="99"/>
    <w:unhideWhenUsed/>
    <w:rsid w:val="00575ED1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0"/>
    <w:uiPriority w:val="99"/>
    <w:rsid w:val="00575ED1"/>
    <w:rPr>
      <w:spacing w:val="8"/>
      <w:sz w:val="18"/>
    </w:rPr>
  </w:style>
  <w:style w:type="table" w:styleId="Listamedia2-nfasis5">
    <w:name w:val="Medium List 2 Accent 5"/>
    <w:basedOn w:val="Tablanormal"/>
    <w:uiPriority w:val="66"/>
    <w:rsid w:val="0031647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ombreadomedio1-nfasis11">
    <w:name w:val="Sombreado medio 1 - Énfasis 11"/>
    <w:basedOn w:val="Tablanormal"/>
    <w:uiPriority w:val="99"/>
    <w:rsid w:val="0031647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">
    <w:name w:val="Light Grid"/>
    <w:basedOn w:val="Tablanormal"/>
    <w:uiPriority w:val="99"/>
    <w:rsid w:val="008C762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99"/>
    <w:rsid w:val="00A427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Plantillas\Actas%20de%20la%20reuni&#243;n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2015-07-02T00:00:00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C9066-8573-4A38-A7BE-CEA716F1DF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6D5FD8-35EF-4BC7-9BA7-832035B9A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Actas de la reunión</Template>
  <TotalTime>29</TotalTime>
  <Pages>1</Pages>
  <Words>109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Meeting minutes</vt:lpstr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Usuario de Windows</dc:creator>
  <cp:lastModifiedBy>ARRENDA JURIDICO</cp:lastModifiedBy>
  <cp:revision>13</cp:revision>
  <cp:lastPrinted>2022-05-20T19:38:00Z</cp:lastPrinted>
  <dcterms:created xsi:type="dcterms:W3CDTF">2021-05-31T19:09:00Z</dcterms:created>
  <dcterms:modified xsi:type="dcterms:W3CDTF">2023-01-12T01:04:00Z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TC101731859990</vt:lpwstr>
  </property>
</Properties>
</file>