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page" w:horzAnchor="margin" w:tblpXSpec="center" w:tblpY="1396"/>
        <w:tblW w:w="102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72"/>
        <w:gridCol w:w="1112"/>
        <w:gridCol w:w="873"/>
        <w:gridCol w:w="425"/>
        <w:gridCol w:w="567"/>
        <w:gridCol w:w="1499"/>
        <w:gridCol w:w="266"/>
        <w:gridCol w:w="288"/>
        <w:gridCol w:w="143"/>
        <w:gridCol w:w="1138"/>
        <w:gridCol w:w="1620"/>
      </w:tblGrid>
      <w:tr w:rsidR="003102A9" w:rsidRPr="00E97097" w14:paraId="0A1EA4FC" w14:textId="77777777" w:rsidTr="003102A9">
        <w:trPr>
          <w:trHeight w:val="405"/>
        </w:trPr>
        <w:tc>
          <w:tcPr>
            <w:tcW w:w="10269" w:type="dxa"/>
            <w:gridSpan w:val="12"/>
            <w:tcBorders>
              <w:top w:val="nil"/>
              <w:left w:val="nil"/>
              <w:bottom w:val="single" w:sz="12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14:paraId="0770B6BA" w14:textId="77777777" w:rsidR="003102A9" w:rsidRPr="00E97097" w:rsidRDefault="003102A9" w:rsidP="003102A9">
            <w:pPr>
              <w:jc w:val="center"/>
              <w:rPr>
                <w:rFonts w:ascii="Calibri" w:eastAsia="Times New Roman" w:hAnsi="Calibri" w:cs="Calibri"/>
                <w:b/>
                <w:bCs/>
                <w:color w:val="1F497D"/>
                <w:spacing w:val="0"/>
                <w:sz w:val="30"/>
                <w:szCs w:val="30"/>
                <w:lang w:val="es-MX" w:eastAsia="es-MX"/>
              </w:rPr>
            </w:pPr>
            <w:bookmarkStart w:id="0" w:name="_GoBack"/>
            <w:bookmarkEnd w:id="0"/>
            <w:r w:rsidRPr="00E97097">
              <w:rPr>
                <w:rFonts w:ascii="Calibri" w:eastAsia="Times New Roman" w:hAnsi="Calibri" w:cs="Calibri"/>
                <w:b/>
                <w:bCs/>
                <w:color w:val="1F497D"/>
                <w:spacing w:val="0"/>
                <w:sz w:val="30"/>
                <w:szCs w:val="30"/>
                <w:lang w:val="es-MX" w:eastAsia="es-MX"/>
              </w:rPr>
              <w:t>DATOS DEL ARRENDADOR</w:t>
            </w:r>
          </w:p>
        </w:tc>
      </w:tr>
      <w:tr w:rsidR="003102A9" w:rsidRPr="00E97097" w14:paraId="6CFDA030" w14:textId="77777777" w:rsidTr="003102A9">
        <w:trPr>
          <w:trHeight w:val="315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C1FDA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NOMBRE(S)</w:t>
            </w:r>
          </w:p>
        </w:tc>
        <w:tc>
          <w:tcPr>
            <w:tcW w:w="800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ED2E6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3102A9" w:rsidRPr="00E97097" w14:paraId="3BE0F94B" w14:textId="77777777" w:rsidTr="003102A9">
        <w:trPr>
          <w:trHeight w:val="300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3B16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APELLIDOS</w:t>
            </w:r>
          </w:p>
        </w:tc>
        <w:tc>
          <w:tcPr>
            <w:tcW w:w="800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29954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</w:tr>
      <w:tr w:rsidR="003102A9" w:rsidRPr="00E97097" w14:paraId="68C3FDBB" w14:textId="77777777" w:rsidTr="003102A9">
        <w:trPr>
          <w:trHeight w:val="300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87A8D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TELEFONO</w:t>
            </w:r>
          </w:p>
        </w:tc>
        <w:tc>
          <w:tcPr>
            <w:tcW w:w="800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257ED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</w:tr>
      <w:tr w:rsidR="003102A9" w:rsidRPr="00E97097" w14:paraId="3D60A544" w14:textId="77777777" w:rsidTr="003102A9">
        <w:trPr>
          <w:trHeight w:val="30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9D895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CORREO ELECTRONICO</w:t>
            </w:r>
          </w:p>
        </w:tc>
        <w:tc>
          <w:tcPr>
            <w:tcW w:w="800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AA50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</w:tr>
      <w:tr w:rsidR="003102A9" w:rsidRPr="00E97097" w14:paraId="024A6535" w14:textId="77777777" w:rsidTr="003102A9">
        <w:trPr>
          <w:trHeight w:val="300"/>
        </w:trPr>
        <w:tc>
          <w:tcPr>
            <w:tcW w:w="1026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0F240" w14:textId="77777777" w:rsidR="003102A9" w:rsidRPr="00B25B1F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B25B1F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DOMICILIO PARA NOTIFICACIONES (NO PUEDE SER DEL DOMICILIO ARRENDADO)</w:t>
            </w:r>
          </w:p>
        </w:tc>
      </w:tr>
      <w:tr w:rsidR="003102A9" w:rsidRPr="00E97097" w14:paraId="5DFE5D80" w14:textId="77777777" w:rsidTr="003102A9">
        <w:trPr>
          <w:trHeight w:val="300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96191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CALLE</w:t>
            </w:r>
          </w:p>
        </w:tc>
        <w:tc>
          <w:tcPr>
            <w:tcW w:w="800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0E42D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</w:tr>
      <w:tr w:rsidR="003102A9" w:rsidRPr="00E97097" w14:paraId="07209C15" w14:textId="77777777" w:rsidTr="003102A9">
        <w:trPr>
          <w:trHeight w:val="30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5D876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NÚMERO EXTERIOR</w:t>
            </w:r>
          </w:p>
        </w:tc>
        <w:tc>
          <w:tcPr>
            <w:tcW w:w="24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DDBFE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  <w:tc>
          <w:tcPr>
            <w:tcW w:w="27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70CC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NÚMERO INTERIOR</w:t>
            </w:r>
          </w:p>
        </w:tc>
        <w:tc>
          <w:tcPr>
            <w:tcW w:w="2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D2491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3102A9" w:rsidRPr="00E97097" w14:paraId="6EC7A484" w14:textId="77777777" w:rsidTr="003102A9">
        <w:trPr>
          <w:trHeight w:val="300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7719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COLONIA</w:t>
            </w:r>
          </w:p>
        </w:tc>
        <w:tc>
          <w:tcPr>
            <w:tcW w:w="800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5A6AA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</w:tr>
      <w:tr w:rsidR="003102A9" w:rsidRPr="00E97097" w14:paraId="54110371" w14:textId="77777777" w:rsidTr="003102A9">
        <w:trPr>
          <w:trHeight w:val="30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F5735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ALCALDÍA O MUNICIPIO</w:t>
            </w:r>
          </w:p>
        </w:tc>
        <w:tc>
          <w:tcPr>
            <w:tcW w:w="800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184D1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</w:tr>
      <w:tr w:rsidR="003102A9" w:rsidRPr="00E97097" w14:paraId="38C382D3" w14:textId="77777777" w:rsidTr="003102A9">
        <w:trPr>
          <w:trHeight w:val="300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DE4C3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ESTADO</w:t>
            </w:r>
          </w:p>
        </w:tc>
        <w:tc>
          <w:tcPr>
            <w:tcW w:w="45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DD718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  <w:tc>
          <w:tcPr>
            <w:tcW w:w="18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18DC8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CODIGO POSTAL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9183C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</w:tr>
      <w:tr w:rsidR="003102A9" w:rsidRPr="00E97097" w14:paraId="78FFEF8C" w14:textId="77777777" w:rsidTr="003102A9">
        <w:trPr>
          <w:trHeight w:val="300"/>
        </w:trPr>
        <w:tc>
          <w:tcPr>
            <w:tcW w:w="1026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EA800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 xml:space="preserve">NÚMERO DE CUENTA PARA EL PAGO DE RENTA O </w:t>
            </w: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 xml:space="preserve">DESCRIBA OTRA </w:t>
            </w: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FORMA DE PAGO</w:t>
            </w:r>
          </w:p>
        </w:tc>
      </w:tr>
      <w:tr w:rsidR="003102A9" w:rsidRPr="00E97097" w14:paraId="2F61D1C7" w14:textId="77777777" w:rsidTr="003102A9">
        <w:trPr>
          <w:trHeight w:val="453"/>
        </w:trPr>
        <w:tc>
          <w:tcPr>
            <w:tcW w:w="10269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95CF1D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  <w:p w14:paraId="47374BC0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</w:tr>
      <w:tr w:rsidR="003102A9" w:rsidRPr="00E97097" w14:paraId="27A21121" w14:textId="77777777" w:rsidTr="003102A9">
        <w:trPr>
          <w:trHeight w:val="453"/>
        </w:trPr>
        <w:tc>
          <w:tcPr>
            <w:tcW w:w="10269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B98EA4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</w:tr>
      <w:tr w:rsidR="003102A9" w:rsidRPr="00E97097" w14:paraId="08B9ECE1" w14:textId="77777777" w:rsidTr="003102A9">
        <w:trPr>
          <w:trHeight w:val="453"/>
        </w:trPr>
        <w:tc>
          <w:tcPr>
            <w:tcW w:w="10269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77F9E1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</w:tr>
      <w:tr w:rsidR="003102A9" w:rsidRPr="00E97097" w14:paraId="12D31A95" w14:textId="77777777" w:rsidTr="003102A9">
        <w:trPr>
          <w:trHeight w:val="405"/>
        </w:trPr>
        <w:tc>
          <w:tcPr>
            <w:tcW w:w="10269" w:type="dxa"/>
            <w:gridSpan w:val="12"/>
            <w:tcBorders>
              <w:top w:val="nil"/>
              <w:left w:val="nil"/>
              <w:bottom w:val="single" w:sz="12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14:paraId="5FC139CB" w14:textId="77777777" w:rsidR="003102A9" w:rsidRPr="00E97097" w:rsidRDefault="003102A9" w:rsidP="003102A9">
            <w:pPr>
              <w:jc w:val="center"/>
              <w:rPr>
                <w:rFonts w:ascii="Calibri" w:eastAsia="Times New Roman" w:hAnsi="Calibri" w:cs="Calibri"/>
                <w:b/>
                <w:bCs/>
                <w:color w:val="1F497D"/>
                <w:spacing w:val="0"/>
                <w:sz w:val="30"/>
                <w:szCs w:val="30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b/>
                <w:bCs/>
                <w:color w:val="1F497D"/>
                <w:spacing w:val="0"/>
                <w:sz w:val="30"/>
                <w:szCs w:val="30"/>
                <w:lang w:val="es-MX" w:eastAsia="es-MX"/>
              </w:rPr>
              <w:t>DATOS GENERALES DE ARRENDAMIENTO</w:t>
            </w:r>
          </w:p>
        </w:tc>
      </w:tr>
      <w:tr w:rsidR="003102A9" w:rsidRPr="00E97097" w14:paraId="33D8A9F6" w14:textId="77777777" w:rsidTr="003102A9">
        <w:trPr>
          <w:trHeight w:val="315"/>
        </w:trPr>
        <w:tc>
          <w:tcPr>
            <w:tcW w:w="1026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F86F1" w14:textId="77777777" w:rsidR="003102A9" w:rsidRPr="00B25B1F" w:rsidRDefault="003102A9" w:rsidP="003102A9">
            <w:pPr>
              <w:rPr>
                <w:rFonts w:ascii="Calibri" w:eastAsia="Times New Roman" w:hAnsi="Calibri" w:cs="Calibri"/>
                <w:b/>
                <w:color w:val="000000"/>
                <w:spacing w:val="0"/>
                <w:sz w:val="22"/>
                <w:lang w:val="es-MX" w:eastAsia="es-MX"/>
              </w:rPr>
            </w:pPr>
            <w:r w:rsidRPr="00B25B1F">
              <w:rPr>
                <w:rFonts w:ascii="Calibri" w:eastAsia="Times New Roman" w:hAnsi="Calibri" w:cs="Calibri"/>
                <w:b/>
                <w:color w:val="000000"/>
                <w:spacing w:val="0"/>
                <w:sz w:val="22"/>
                <w:lang w:val="es-MX" w:eastAsia="es-MX"/>
              </w:rPr>
              <w:t>DIRECCIÓN DEL INMUEBLE ARRENDADO</w:t>
            </w:r>
          </w:p>
        </w:tc>
      </w:tr>
      <w:tr w:rsidR="003102A9" w:rsidRPr="00E97097" w14:paraId="6539B2EC" w14:textId="77777777" w:rsidTr="003102A9">
        <w:trPr>
          <w:trHeight w:val="300"/>
        </w:trPr>
        <w:tc>
          <w:tcPr>
            <w:tcW w:w="23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D171D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CALLE</w:t>
            </w:r>
          </w:p>
        </w:tc>
        <w:tc>
          <w:tcPr>
            <w:tcW w:w="793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C77B9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3102A9" w:rsidRPr="00E97097" w14:paraId="2D0453E0" w14:textId="77777777" w:rsidTr="003102A9">
        <w:trPr>
          <w:trHeight w:val="300"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1E2D8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NÚMERO EXTERIOR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873E1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  <w:tc>
          <w:tcPr>
            <w:tcW w:w="304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23882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NÚMERO INTERIOR</w:t>
            </w:r>
          </w:p>
        </w:tc>
        <w:tc>
          <w:tcPr>
            <w:tcW w:w="29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EAECB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3102A9" w:rsidRPr="00E97097" w14:paraId="4874CA10" w14:textId="77777777" w:rsidTr="003102A9">
        <w:trPr>
          <w:trHeight w:val="300"/>
        </w:trPr>
        <w:tc>
          <w:tcPr>
            <w:tcW w:w="23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27FB6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COLONIA</w:t>
            </w:r>
          </w:p>
        </w:tc>
        <w:tc>
          <w:tcPr>
            <w:tcW w:w="793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A1998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</w:tr>
      <w:tr w:rsidR="003102A9" w:rsidRPr="00E97097" w14:paraId="21A52809" w14:textId="77777777" w:rsidTr="003102A9">
        <w:trPr>
          <w:trHeight w:val="300"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8AC97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ALCALDÍA O MUNICIPIO</w:t>
            </w:r>
          </w:p>
        </w:tc>
        <w:tc>
          <w:tcPr>
            <w:tcW w:w="793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20276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</w:tr>
      <w:tr w:rsidR="003102A9" w:rsidRPr="00E97097" w14:paraId="7E2897F3" w14:textId="77777777" w:rsidTr="003102A9">
        <w:trPr>
          <w:trHeight w:val="300"/>
        </w:trPr>
        <w:tc>
          <w:tcPr>
            <w:tcW w:w="23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D9977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ESTADO</w:t>
            </w:r>
          </w:p>
        </w:tc>
        <w:tc>
          <w:tcPr>
            <w:tcW w:w="44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4CE9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  <w:tc>
          <w:tcPr>
            <w:tcW w:w="18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468F2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CODIGO POSTAL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B181C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</w:tr>
      <w:tr w:rsidR="003102A9" w:rsidRPr="00E97097" w14:paraId="4551F040" w14:textId="77777777" w:rsidTr="003102A9">
        <w:trPr>
          <w:trHeight w:val="300"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A44CD" w14:textId="77777777" w:rsidR="003102A9" w:rsidRPr="00B25B1F" w:rsidRDefault="003102A9" w:rsidP="003102A9">
            <w:pPr>
              <w:rPr>
                <w:rFonts w:ascii="Calibri" w:eastAsia="Times New Roman" w:hAnsi="Calibri" w:cs="Calibri"/>
                <w:b/>
                <w:color w:val="000000"/>
                <w:spacing w:val="0"/>
                <w:sz w:val="22"/>
                <w:lang w:val="es-MX" w:eastAsia="es-MX"/>
              </w:rPr>
            </w:pPr>
            <w:r w:rsidRPr="00B25B1F">
              <w:rPr>
                <w:rFonts w:ascii="Calibri" w:eastAsia="Times New Roman" w:hAnsi="Calibri" w:cs="Calibri"/>
                <w:b/>
                <w:color w:val="000000"/>
                <w:spacing w:val="0"/>
                <w:sz w:val="22"/>
                <w:lang w:val="es-MX" w:eastAsia="es-MX"/>
              </w:rPr>
              <w:t>VALOR DE LA RENTA</w:t>
            </w:r>
          </w:p>
        </w:tc>
        <w:tc>
          <w:tcPr>
            <w:tcW w:w="793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E72AC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</w:tr>
      <w:tr w:rsidR="003102A9" w:rsidRPr="00E97097" w14:paraId="358F6932" w14:textId="77777777" w:rsidTr="003102A9">
        <w:trPr>
          <w:trHeight w:val="300"/>
        </w:trPr>
        <w:tc>
          <w:tcPr>
            <w:tcW w:w="3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A90D4" w14:textId="77777777" w:rsidR="003102A9" w:rsidRDefault="003102A9" w:rsidP="003102A9">
            <w:pPr>
              <w:rPr>
                <w:rFonts w:ascii="Calibri" w:eastAsia="Times New Roman" w:hAnsi="Calibri" w:cs="Calibri"/>
                <w:noProof/>
                <w:color w:val="000000"/>
                <w:spacing w:val="0"/>
                <w:sz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pacing w:val="0"/>
                <w:sz w:val="22"/>
                <w:lang w:val="es-MX" w:eastAsia="es-MX"/>
              </w:rPr>
              <w:t>USO PERMITIDO PARA EL INMUEBLE</w:t>
            </w:r>
          </w:p>
        </w:tc>
        <w:tc>
          <w:tcPr>
            <w:tcW w:w="68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0130ABA" w14:textId="77777777" w:rsidR="003102A9" w:rsidRDefault="003102A9" w:rsidP="003102A9">
            <w:pPr>
              <w:rPr>
                <w:rFonts w:ascii="Calibri" w:eastAsia="Times New Roman" w:hAnsi="Calibri" w:cs="Calibri"/>
                <w:noProof/>
                <w:color w:val="000000"/>
                <w:spacing w:val="0"/>
                <w:sz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pacing w:val="0"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016CCE6B" wp14:editId="46379951">
                      <wp:simplePos x="0" y="0"/>
                      <wp:positionH relativeFrom="column">
                        <wp:posOffset>3771900</wp:posOffset>
                      </wp:positionH>
                      <wp:positionV relativeFrom="paragraph">
                        <wp:posOffset>19050</wp:posOffset>
                      </wp:positionV>
                      <wp:extent cx="142875" cy="142875"/>
                      <wp:effectExtent l="0" t="0" r="28575" b="28575"/>
                      <wp:wrapNone/>
                      <wp:docPr id="7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41C9A5" id="Elipse 7" o:spid="_x0000_s1026" style="position:absolute;margin-left:297pt;margin-top:1.5pt;width:11.25pt;height:11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" fillcolor="white [3212]" strokecolor="black [3213]" strokeweight="2pt"/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spacing w:val="0"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5E0185FA" wp14:editId="7B7DAD0C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19050</wp:posOffset>
                      </wp:positionV>
                      <wp:extent cx="142875" cy="142875"/>
                      <wp:effectExtent l="0" t="0" r="28575" b="28575"/>
                      <wp:wrapNone/>
                      <wp:docPr id="6" name="E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04A645" id="Elipse 6" o:spid="_x0000_s1026" style="position:absolute;margin-left:97.5pt;margin-top:1.5pt;width:11.25pt;height:11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" fillcolor="white [3212]" strokecolor="black [3213]" strokeweight="2pt"/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spacing w:val="0"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F648E69" wp14:editId="6FB81F18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22225</wp:posOffset>
                      </wp:positionV>
                      <wp:extent cx="142875" cy="142875"/>
                      <wp:effectExtent l="0" t="0" r="28575" b="28575"/>
                      <wp:wrapNone/>
                      <wp:docPr id="1" name="E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D66F76" id="Elipse 1" o:spid="_x0000_s1026" style="position:absolute;margin-left:210pt;margin-top:1.75pt;width:11.25pt;height:11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" fillcolor="white [3212]" strokecolor="black [3213]" strokeweight="2pt"/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spacing w:val="0"/>
                <w:sz w:val="22"/>
                <w:lang w:val="es-MX" w:eastAsia="es-MX"/>
              </w:rPr>
              <w:t xml:space="preserve">   CASA/HABITACIÓN                       COMERCIAL                         OTRO</w:t>
            </w:r>
          </w:p>
        </w:tc>
      </w:tr>
      <w:tr w:rsidR="003102A9" w:rsidRPr="00E97097" w14:paraId="3CD2F333" w14:textId="77777777" w:rsidTr="003102A9">
        <w:trPr>
          <w:trHeight w:val="300"/>
        </w:trPr>
        <w:tc>
          <w:tcPr>
            <w:tcW w:w="1026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38505" w14:textId="77777777" w:rsidR="003102A9" w:rsidRPr="00054C35" w:rsidRDefault="003102A9" w:rsidP="003102A9">
            <w:pPr>
              <w:rPr>
                <w:rFonts w:ascii="Calibri" w:eastAsia="Times New Roman" w:hAnsi="Calibri" w:cs="Calibri"/>
                <w:b/>
                <w:color w:val="000000"/>
                <w:spacing w:val="0"/>
                <w:sz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pacing w:val="0"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58DCA77" wp14:editId="2B9CFCB1">
                      <wp:simplePos x="0" y="0"/>
                      <wp:positionH relativeFrom="column">
                        <wp:posOffset>4762500</wp:posOffset>
                      </wp:positionH>
                      <wp:positionV relativeFrom="paragraph">
                        <wp:posOffset>10160</wp:posOffset>
                      </wp:positionV>
                      <wp:extent cx="142875" cy="142875"/>
                      <wp:effectExtent l="0" t="0" r="28575" b="28575"/>
                      <wp:wrapNone/>
                      <wp:docPr id="8" name="E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050ACF" id="Elipse 8" o:spid="_x0000_s1026" style="position:absolute;margin-left:375pt;margin-top:.8pt;width:11.25pt;height:11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" fillcolor="white [3212]" strokecolor="black [3213]" strokeweight="2pt"/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spacing w:val="0"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4096D463" wp14:editId="755EBBBE">
                      <wp:simplePos x="0" y="0"/>
                      <wp:positionH relativeFrom="column">
                        <wp:posOffset>5476875</wp:posOffset>
                      </wp:positionH>
                      <wp:positionV relativeFrom="paragraph">
                        <wp:posOffset>19050</wp:posOffset>
                      </wp:positionV>
                      <wp:extent cx="142875" cy="142875"/>
                      <wp:effectExtent l="0" t="0" r="28575" b="28575"/>
                      <wp:wrapNone/>
                      <wp:docPr id="3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853079" id="Elipse 3" o:spid="_x0000_s1026" style="position:absolute;margin-left:431.25pt;margin-top:1.5pt;width:11.25pt;height:1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" fillcolor="white [3212]" strokecolor="black [3213]" strokeweight="2pt"/>
                  </w:pict>
                </mc:Fallback>
              </mc:AlternateContent>
            </w: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¿LA RENTA INCLUYE ALGUNA CUOTA DE MANTENIMIENTO O VIGILANCIA?</w:t>
            </w: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 xml:space="preserve">            </w:t>
            </w:r>
            <w:r>
              <w:rPr>
                <w:rFonts w:ascii="Calibri" w:eastAsia="Times New Roman" w:hAnsi="Calibri" w:cs="Calibri"/>
                <w:b/>
                <w:color w:val="000000"/>
                <w:spacing w:val="0"/>
                <w:sz w:val="22"/>
                <w:lang w:val="es-MX" w:eastAsia="es-MX"/>
              </w:rPr>
              <w:t xml:space="preserve">SI                 NO  </w:t>
            </w:r>
          </w:p>
        </w:tc>
      </w:tr>
      <w:tr w:rsidR="003102A9" w:rsidRPr="00E97097" w14:paraId="455FFA51" w14:textId="77777777" w:rsidTr="003102A9">
        <w:trPr>
          <w:trHeight w:val="300"/>
        </w:trPr>
        <w:tc>
          <w:tcPr>
            <w:tcW w:w="1026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8B1F7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DESCRIBA</w:t>
            </w: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:</w:t>
            </w:r>
          </w:p>
        </w:tc>
      </w:tr>
      <w:tr w:rsidR="003102A9" w:rsidRPr="00E97097" w14:paraId="018F61EC" w14:textId="77777777" w:rsidTr="003102A9">
        <w:trPr>
          <w:trHeight w:val="300"/>
        </w:trPr>
        <w:tc>
          <w:tcPr>
            <w:tcW w:w="1026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2C800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pacing w:val="0"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E5569CC" wp14:editId="3DC8A807">
                      <wp:simplePos x="0" y="0"/>
                      <wp:positionH relativeFrom="column">
                        <wp:posOffset>4772025</wp:posOffset>
                      </wp:positionH>
                      <wp:positionV relativeFrom="paragraph">
                        <wp:posOffset>29210</wp:posOffset>
                      </wp:positionV>
                      <wp:extent cx="142875" cy="142875"/>
                      <wp:effectExtent l="0" t="0" r="28575" b="28575"/>
                      <wp:wrapNone/>
                      <wp:docPr id="4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C61903" id="Elipse 4" o:spid="_x0000_s1026" style="position:absolute;margin-left:375.75pt;margin-top:2.3pt;width:11.25pt;height:11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" fillcolor="white [3212]" strokecolor="black [3213]" strokeweight="2pt"/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spacing w:val="0"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5E2E41E" wp14:editId="7C5628FD">
                      <wp:simplePos x="0" y="0"/>
                      <wp:positionH relativeFrom="column">
                        <wp:posOffset>5476875</wp:posOffset>
                      </wp:positionH>
                      <wp:positionV relativeFrom="paragraph">
                        <wp:posOffset>20320</wp:posOffset>
                      </wp:positionV>
                      <wp:extent cx="142875" cy="142875"/>
                      <wp:effectExtent l="0" t="0" r="28575" b="28575"/>
                      <wp:wrapNone/>
                      <wp:docPr id="5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70C435" id="Elipse 5" o:spid="_x0000_s1026" style="position:absolute;margin-left:431.25pt;margin-top:1.6pt;width:11.25pt;height:11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" fillcolor="white [3212]" strokecolor="black [3213]" strokeweight="2pt"/>
                  </w:pict>
                </mc:Fallback>
              </mc:AlternateContent>
            </w: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¿LA RENTA INCLUYE ALGUN SERVICIO? (AGUA, LUZ,</w:t>
            </w: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 xml:space="preserve"> INTERNET,</w:t>
            </w: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 xml:space="preserve"> ETC.)</w:t>
            </w: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 xml:space="preserve">                       </w:t>
            </w:r>
            <w:r>
              <w:rPr>
                <w:rFonts w:ascii="Calibri" w:eastAsia="Times New Roman" w:hAnsi="Calibri" w:cs="Calibri"/>
                <w:b/>
                <w:color w:val="000000"/>
                <w:spacing w:val="0"/>
                <w:sz w:val="22"/>
                <w:lang w:val="es-MX" w:eastAsia="es-MX"/>
              </w:rPr>
              <w:t xml:space="preserve">SI                 NO  </w:t>
            </w:r>
          </w:p>
        </w:tc>
      </w:tr>
      <w:tr w:rsidR="003102A9" w:rsidRPr="00E97097" w14:paraId="139A0444" w14:textId="77777777" w:rsidTr="003102A9">
        <w:trPr>
          <w:trHeight w:val="300"/>
        </w:trPr>
        <w:tc>
          <w:tcPr>
            <w:tcW w:w="1026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C5DDE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DESCRIBA</w:t>
            </w: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 xml:space="preserve">: </w:t>
            </w:r>
          </w:p>
        </w:tc>
      </w:tr>
      <w:tr w:rsidR="003102A9" w:rsidRPr="00E97097" w14:paraId="3996B1DE" w14:textId="77777777" w:rsidTr="003102A9">
        <w:trPr>
          <w:trHeight w:val="30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2520A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FECHA DE INICIO</w:t>
            </w: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 xml:space="preserve"> DE ARRENDAMIENTO</w:t>
            </w:r>
          </w:p>
        </w:tc>
        <w:tc>
          <w:tcPr>
            <w:tcW w:w="30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1F8FC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9D3F5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VIGENCIA</w:t>
            </w: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 xml:space="preserve"> DE ARRENDAMIENTO</w:t>
            </w:r>
          </w:p>
        </w:tc>
        <w:tc>
          <w:tcPr>
            <w:tcW w:w="31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533F2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3102A9" w:rsidRPr="00E97097" w14:paraId="3F130EDB" w14:textId="77777777" w:rsidTr="003102A9">
        <w:trPr>
          <w:trHeight w:val="30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325B27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ASESOR INMOBILIARIO</w:t>
            </w:r>
          </w:p>
        </w:tc>
        <w:tc>
          <w:tcPr>
            <w:tcW w:w="800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FC846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</w:tr>
      <w:tr w:rsidR="003102A9" w:rsidRPr="00E97097" w14:paraId="38DA4A20" w14:textId="77777777" w:rsidTr="003102A9">
        <w:trPr>
          <w:trHeight w:val="300"/>
        </w:trPr>
        <w:tc>
          <w:tcPr>
            <w:tcW w:w="10269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2DB0D6" w14:textId="77777777" w:rsidR="003102A9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E97097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OBSERVACIONES ADICIONALES</w:t>
            </w:r>
          </w:p>
          <w:p w14:paraId="48E5F44F" w14:textId="77777777" w:rsidR="003102A9" w:rsidRPr="00C25447" w:rsidRDefault="003102A9" w:rsidP="003102A9">
            <w:pPr>
              <w:pStyle w:val="Prrafodelista"/>
              <w:numPr>
                <w:ilvl w:val="0"/>
                <w:numId w:val="5"/>
              </w:num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</w:tr>
      <w:tr w:rsidR="003102A9" w:rsidRPr="00E97097" w14:paraId="0E65506D" w14:textId="77777777" w:rsidTr="003102A9">
        <w:trPr>
          <w:trHeight w:val="453"/>
        </w:trPr>
        <w:tc>
          <w:tcPr>
            <w:tcW w:w="10269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5A75C8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</w:tr>
      <w:tr w:rsidR="003102A9" w:rsidRPr="00E97097" w14:paraId="0F81E913" w14:textId="77777777" w:rsidTr="003102A9">
        <w:trPr>
          <w:trHeight w:val="453"/>
        </w:trPr>
        <w:tc>
          <w:tcPr>
            <w:tcW w:w="10269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CB261C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</w:tr>
      <w:tr w:rsidR="003102A9" w:rsidRPr="00E97097" w14:paraId="2D431441" w14:textId="77777777" w:rsidTr="003102A9">
        <w:trPr>
          <w:trHeight w:val="453"/>
        </w:trPr>
        <w:tc>
          <w:tcPr>
            <w:tcW w:w="10269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D73CC5" w14:textId="77777777" w:rsidR="003102A9" w:rsidRPr="00E97097" w:rsidRDefault="003102A9" w:rsidP="003102A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</w:tr>
    </w:tbl>
    <w:p w14:paraId="316E7EE5" w14:textId="77777777" w:rsidR="00667753" w:rsidRPr="00E97097" w:rsidRDefault="00667753" w:rsidP="00E97097"/>
    <w:sectPr w:rsidR="00667753" w:rsidRPr="00E97097" w:rsidSect="00316473">
      <w:headerReference w:type="even" r:id="rId10"/>
      <w:headerReference w:type="default" r:id="rId11"/>
      <w:headerReference w:type="first" r:id="rId12"/>
      <w:pgSz w:w="12240" w:h="15840"/>
      <w:pgMar w:top="720" w:right="1800" w:bottom="720" w:left="180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0CC6C7" w14:textId="77777777" w:rsidR="00EC576E" w:rsidRDefault="00EC576E">
      <w:r>
        <w:separator/>
      </w:r>
    </w:p>
  </w:endnote>
  <w:endnote w:type="continuationSeparator" w:id="0">
    <w:p w14:paraId="664F2DFB" w14:textId="77777777" w:rsidR="00EC576E" w:rsidRDefault="00EC5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C8A67D" w14:textId="77777777" w:rsidR="00EC576E" w:rsidRDefault="00EC576E">
      <w:r>
        <w:separator/>
      </w:r>
    </w:p>
  </w:footnote>
  <w:footnote w:type="continuationSeparator" w:id="0">
    <w:p w14:paraId="47499771" w14:textId="77777777" w:rsidR="00EC576E" w:rsidRDefault="00EC5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CEFEF" w14:textId="77777777" w:rsidR="00316473" w:rsidRDefault="00EC576E">
    <w:pPr>
      <w:pStyle w:val="Encabezado0"/>
    </w:pPr>
    <w:r>
      <w:rPr>
        <w:noProof/>
        <w:lang w:val="es-MX" w:eastAsia="es-MX"/>
      </w:rPr>
      <w:pict w14:anchorId="56D679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6907" o:spid="_x0000_s2050" type="#_x0000_t75" alt="" style="position:absolute;margin-left:0;margin-top:0;width:612pt;height:843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8DDDF" w14:textId="77777777" w:rsidR="00316473" w:rsidRDefault="006256B8" w:rsidP="00316473">
    <w:pPr>
      <w:pStyle w:val="Encabezado0"/>
      <w:ind w:left="-1560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7D10E5F1" wp14:editId="0C525520">
          <wp:simplePos x="0" y="0"/>
          <wp:positionH relativeFrom="column">
            <wp:posOffset>-1128487</wp:posOffset>
          </wp:positionH>
          <wp:positionV relativeFrom="paragraph">
            <wp:posOffset>-90170</wp:posOffset>
          </wp:positionV>
          <wp:extent cx="7761307" cy="1004388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674" cy="100469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B80FD" w14:textId="77777777" w:rsidR="00316473" w:rsidRDefault="00EC576E">
    <w:pPr>
      <w:pStyle w:val="Encabezado0"/>
    </w:pPr>
    <w:r>
      <w:rPr>
        <w:noProof/>
        <w:lang w:val="es-MX" w:eastAsia="es-MX"/>
      </w:rPr>
      <w:pict w14:anchorId="4D9868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6906" o:spid="_x0000_s2049" type="#_x0000_t75" alt="" style="position:absolute;margin-left:0;margin-top:0;width:612pt;height:843.8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49743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09183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398E5B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62C806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29514B8"/>
    <w:multiLevelType w:val="hybridMultilevel"/>
    <w:tmpl w:val="9C2E1ECA"/>
    <w:lvl w:ilvl="0" w:tplc="ED825238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C3D"/>
    <w:rsid w:val="000019B6"/>
    <w:rsid w:val="00012ED7"/>
    <w:rsid w:val="000530D2"/>
    <w:rsid w:val="00054C35"/>
    <w:rsid w:val="00097A18"/>
    <w:rsid w:val="000E60A4"/>
    <w:rsid w:val="00116D52"/>
    <w:rsid w:val="00161C8D"/>
    <w:rsid w:val="001E277B"/>
    <w:rsid w:val="001F637E"/>
    <w:rsid w:val="002354A6"/>
    <w:rsid w:val="0029284C"/>
    <w:rsid w:val="002D20FD"/>
    <w:rsid w:val="002F36C1"/>
    <w:rsid w:val="00300A8C"/>
    <w:rsid w:val="00307AD9"/>
    <w:rsid w:val="003102A9"/>
    <w:rsid w:val="00316473"/>
    <w:rsid w:val="003F23B6"/>
    <w:rsid w:val="00413C7B"/>
    <w:rsid w:val="0047433C"/>
    <w:rsid w:val="00486D34"/>
    <w:rsid w:val="004A7F90"/>
    <w:rsid w:val="004B7876"/>
    <w:rsid w:val="004C02D2"/>
    <w:rsid w:val="004D5E5D"/>
    <w:rsid w:val="0053391A"/>
    <w:rsid w:val="00575ED1"/>
    <w:rsid w:val="006256B8"/>
    <w:rsid w:val="0062606F"/>
    <w:rsid w:val="00632A76"/>
    <w:rsid w:val="00656711"/>
    <w:rsid w:val="00667753"/>
    <w:rsid w:val="00672318"/>
    <w:rsid w:val="006834EC"/>
    <w:rsid w:val="006913C4"/>
    <w:rsid w:val="006A5FFA"/>
    <w:rsid w:val="006B2B4B"/>
    <w:rsid w:val="006F4639"/>
    <w:rsid w:val="007146A2"/>
    <w:rsid w:val="007355E5"/>
    <w:rsid w:val="00772259"/>
    <w:rsid w:val="00773697"/>
    <w:rsid w:val="00783C5E"/>
    <w:rsid w:val="0082371F"/>
    <w:rsid w:val="008A2B80"/>
    <w:rsid w:val="008C762D"/>
    <w:rsid w:val="008D4005"/>
    <w:rsid w:val="008E0548"/>
    <w:rsid w:val="009163E5"/>
    <w:rsid w:val="00920D18"/>
    <w:rsid w:val="009931A0"/>
    <w:rsid w:val="009A5716"/>
    <w:rsid w:val="00A13FF5"/>
    <w:rsid w:val="00A268A4"/>
    <w:rsid w:val="00A4274B"/>
    <w:rsid w:val="00A64D79"/>
    <w:rsid w:val="00A733A6"/>
    <w:rsid w:val="00A83177"/>
    <w:rsid w:val="00AE4057"/>
    <w:rsid w:val="00B04C3D"/>
    <w:rsid w:val="00B10E6C"/>
    <w:rsid w:val="00B15CDA"/>
    <w:rsid w:val="00B25B1F"/>
    <w:rsid w:val="00B703E6"/>
    <w:rsid w:val="00B867BE"/>
    <w:rsid w:val="00BE33BC"/>
    <w:rsid w:val="00C03364"/>
    <w:rsid w:val="00C03C9F"/>
    <w:rsid w:val="00C14476"/>
    <w:rsid w:val="00C25447"/>
    <w:rsid w:val="00C51DC4"/>
    <w:rsid w:val="00C7565D"/>
    <w:rsid w:val="00DB44D4"/>
    <w:rsid w:val="00DD1CC4"/>
    <w:rsid w:val="00DF33A8"/>
    <w:rsid w:val="00E144CC"/>
    <w:rsid w:val="00E74457"/>
    <w:rsid w:val="00E84A41"/>
    <w:rsid w:val="00E97097"/>
    <w:rsid w:val="00EC576E"/>
    <w:rsid w:val="00F44B49"/>
    <w:rsid w:val="00F7087F"/>
    <w:rsid w:val="00F77EBD"/>
    <w:rsid w:val="00FA7902"/>
    <w:rsid w:val="00FC30B8"/>
    <w:rsid w:val="00FD1884"/>
    <w:rsid w:val="00FF3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6EB92E9A"/>
  <w15:docId w15:val="{C98E84E8-0E14-4EDA-BC4F-05D75271F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667753"/>
    <w:pPr>
      <w:spacing w:after="0" w:line="240" w:lineRule="auto"/>
    </w:pPr>
    <w:rPr>
      <w:spacing w:val="8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cter1deencabezado"/>
    <w:uiPriority w:val="1"/>
    <w:semiHidden/>
    <w:qFormat/>
    <w:rsid w:val="00667753"/>
    <w:pPr>
      <w:outlineLvl w:val="0"/>
    </w:pPr>
    <w:rPr>
      <w:b/>
      <w:color w:val="FFFFFF" w:themeColor="background1"/>
      <w:sz w:val="20"/>
    </w:rPr>
  </w:style>
  <w:style w:type="paragraph" w:customStyle="1" w:styleId="ttulo2">
    <w:name w:val="título 2"/>
    <w:basedOn w:val="ttulo1"/>
    <w:next w:val="Normal"/>
    <w:link w:val="Carcter2deencabezado"/>
    <w:uiPriority w:val="1"/>
    <w:semiHidden/>
    <w:qFormat/>
    <w:rsid w:val="00667753"/>
    <w:pPr>
      <w:outlineLvl w:val="1"/>
    </w:pPr>
    <w:rPr>
      <w:color w:val="A6A6A6" w:themeColor="background1" w:themeShade="A6"/>
    </w:rPr>
  </w:style>
  <w:style w:type="paragraph" w:customStyle="1" w:styleId="ttulo3">
    <w:name w:val="título 3"/>
    <w:basedOn w:val="ttulo2"/>
    <w:next w:val="Normal"/>
    <w:link w:val="Carcter3deencabezado"/>
    <w:uiPriority w:val="1"/>
    <w:semiHidden/>
    <w:qFormat/>
    <w:rsid w:val="00667753"/>
    <w:pPr>
      <w:outlineLvl w:val="2"/>
    </w:pPr>
    <w:rPr>
      <w:b w:val="0"/>
    </w:rPr>
  </w:style>
  <w:style w:type="paragraph" w:customStyle="1" w:styleId="ttulo4">
    <w:name w:val="título 4"/>
    <w:basedOn w:val="ttulo5"/>
    <w:next w:val="Normal"/>
    <w:link w:val="Carcter4deencabezado"/>
    <w:uiPriority w:val="1"/>
    <w:semiHidden/>
    <w:qFormat/>
    <w:rsid w:val="00667753"/>
    <w:pPr>
      <w:spacing w:before="40" w:after="280"/>
      <w:outlineLvl w:val="3"/>
    </w:pPr>
    <w:rPr>
      <w:color w:val="B8CCE4" w:themeColor="accent1" w:themeTint="66"/>
    </w:rPr>
  </w:style>
  <w:style w:type="paragraph" w:customStyle="1" w:styleId="ttulo5">
    <w:name w:val="título 5"/>
    <w:basedOn w:val="Normal"/>
    <w:next w:val="Normal"/>
    <w:link w:val="Carcter5deencabezado"/>
    <w:uiPriority w:val="1"/>
    <w:semiHidden/>
    <w:qFormat/>
    <w:rsid w:val="00667753"/>
    <w:pPr>
      <w:keepNext/>
      <w:keepLines/>
      <w:spacing w:before="200"/>
      <w:outlineLvl w:val="4"/>
    </w:pPr>
    <w:rPr>
      <w:rFonts w:eastAsiaTheme="majorEastAsia" w:cstheme="majorBidi"/>
      <w:color w:val="D9D9D9" w:themeColor="background1" w:themeShade="D9"/>
      <w:sz w:val="96"/>
    </w:rPr>
  </w:style>
  <w:style w:type="table" w:styleId="Tablaconcuadrcula">
    <w:name w:val="Table Grid"/>
    <w:basedOn w:val="Tablanormal"/>
    <w:uiPriority w:val="1"/>
    <w:rsid w:val="006677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67753"/>
    <w:rPr>
      <w:color w:val="808080"/>
    </w:rPr>
  </w:style>
  <w:style w:type="paragraph" w:customStyle="1" w:styleId="Globodetexto">
    <w:name w:val="Globo de texto"/>
    <w:basedOn w:val="Normal"/>
    <w:link w:val="Carcterdeglobodetexto"/>
    <w:uiPriority w:val="99"/>
    <w:semiHidden/>
    <w:unhideWhenUsed/>
    <w:rsid w:val="00667753"/>
    <w:rPr>
      <w:rFonts w:ascii="Tahoma" w:hAnsi="Tahoma" w:cs="Tahoma"/>
      <w:sz w:val="16"/>
      <w:szCs w:val="16"/>
    </w:rPr>
  </w:style>
  <w:style w:type="character" w:customStyle="1" w:styleId="Carcterdeglobodetexto">
    <w:name w:val="Carácter de globo de texto"/>
    <w:basedOn w:val="Fuentedeprrafopredeter"/>
    <w:link w:val="Globodetexto"/>
    <w:uiPriority w:val="99"/>
    <w:semiHidden/>
    <w:rsid w:val="00667753"/>
    <w:rPr>
      <w:rFonts w:ascii="Tahoma" w:hAnsi="Tahoma" w:cs="Tahoma"/>
      <w:sz w:val="16"/>
      <w:szCs w:val="16"/>
    </w:rPr>
  </w:style>
  <w:style w:type="character" w:customStyle="1" w:styleId="Carcter1deencabezado">
    <w:name w:val="Carácter 1 de encabezado"/>
    <w:basedOn w:val="Fuentedeprrafopredeter"/>
    <w:link w:val="ttulo1"/>
    <w:uiPriority w:val="1"/>
    <w:semiHidden/>
    <w:rsid w:val="00667753"/>
    <w:rPr>
      <w:b/>
      <w:color w:val="FFFFFF" w:themeColor="background1"/>
      <w:spacing w:val="8"/>
      <w:sz w:val="20"/>
    </w:rPr>
  </w:style>
  <w:style w:type="character" w:customStyle="1" w:styleId="Carcter2deencabezado">
    <w:name w:val="Carácter 2 de encabezado"/>
    <w:basedOn w:val="Fuentedeprrafopredeter"/>
    <w:link w:val="ttulo2"/>
    <w:uiPriority w:val="1"/>
    <w:semiHidden/>
    <w:rsid w:val="00667753"/>
    <w:rPr>
      <w:b/>
      <w:color w:val="A6A6A6" w:themeColor="background1" w:themeShade="A6"/>
      <w:spacing w:val="8"/>
      <w:sz w:val="20"/>
    </w:rPr>
  </w:style>
  <w:style w:type="character" w:customStyle="1" w:styleId="Carcter3deencabezado">
    <w:name w:val="Carácter 3 de encabezado"/>
    <w:basedOn w:val="Fuentedeprrafopredeter"/>
    <w:link w:val="ttulo3"/>
    <w:uiPriority w:val="1"/>
    <w:semiHidden/>
    <w:rsid w:val="00667753"/>
    <w:rPr>
      <w:color w:val="A6A6A6" w:themeColor="background1" w:themeShade="A6"/>
      <w:spacing w:val="8"/>
      <w:sz w:val="20"/>
    </w:rPr>
  </w:style>
  <w:style w:type="character" w:customStyle="1" w:styleId="Carcter4deencabezado">
    <w:name w:val="Carácter 4 de encabezado"/>
    <w:basedOn w:val="Fuentedeprrafopredeter"/>
    <w:link w:val="ttulo4"/>
    <w:uiPriority w:val="1"/>
    <w:semiHidden/>
    <w:rsid w:val="00667753"/>
    <w:rPr>
      <w:rFonts w:eastAsiaTheme="majorEastAsia" w:cstheme="majorBidi"/>
      <w:color w:val="B8CCE4" w:themeColor="accent1" w:themeTint="66"/>
      <w:spacing w:val="8"/>
      <w:sz w:val="96"/>
    </w:rPr>
  </w:style>
  <w:style w:type="character" w:customStyle="1" w:styleId="Carcter5deencabezado">
    <w:name w:val="Carácter 5 de encabezado"/>
    <w:basedOn w:val="Fuentedeprrafopredeter"/>
    <w:link w:val="ttulo5"/>
    <w:uiPriority w:val="1"/>
    <w:semiHidden/>
    <w:rsid w:val="00667753"/>
    <w:rPr>
      <w:rFonts w:eastAsiaTheme="majorEastAsia" w:cstheme="majorBidi"/>
      <w:color w:val="D9D9D9" w:themeColor="background1" w:themeShade="D9"/>
      <w:spacing w:val="8"/>
      <w:sz w:val="96"/>
    </w:rPr>
  </w:style>
  <w:style w:type="paragraph" w:customStyle="1" w:styleId="Copiadeltextoprincipal">
    <w:name w:val="Copia del texto principal"/>
    <w:basedOn w:val="Normal"/>
    <w:qFormat/>
    <w:rsid w:val="00667753"/>
    <w:rPr>
      <w:sz w:val="16"/>
    </w:rPr>
  </w:style>
  <w:style w:type="paragraph" w:customStyle="1" w:styleId="Ttulodelasactasdelareunin">
    <w:name w:val="Título de las actas de la reunión"/>
    <w:basedOn w:val="Normal"/>
    <w:qFormat/>
    <w:rsid w:val="00667753"/>
    <w:pPr>
      <w:keepNext/>
      <w:keepLines/>
      <w:spacing w:before="40" w:after="280"/>
    </w:pPr>
    <w:rPr>
      <w:rFonts w:eastAsiaTheme="majorEastAsia" w:cstheme="majorBidi"/>
      <w:color w:val="B8CCE4" w:themeColor="accent1" w:themeTint="66"/>
      <w:sz w:val="96"/>
    </w:rPr>
  </w:style>
  <w:style w:type="paragraph" w:customStyle="1" w:styleId="Ttulosdelasactasdelareuninydelordendelda">
    <w:name w:val="Títulos de las actas de la reunión y del orden del día"/>
    <w:basedOn w:val="Normal"/>
    <w:qFormat/>
    <w:rsid w:val="00667753"/>
    <w:rPr>
      <w:b/>
      <w:color w:val="FFFFFF" w:themeColor="background1"/>
      <w:sz w:val="20"/>
    </w:rPr>
  </w:style>
  <w:style w:type="paragraph" w:customStyle="1" w:styleId="encabezado">
    <w:name w:val="encabezado"/>
    <w:basedOn w:val="Normal"/>
    <w:link w:val="Carcterdeencabezado"/>
    <w:uiPriority w:val="99"/>
    <w:semiHidden/>
    <w:unhideWhenUsed/>
    <w:rsid w:val="00667753"/>
    <w:pPr>
      <w:tabs>
        <w:tab w:val="center" w:pos="4680"/>
        <w:tab w:val="right" w:pos="9360"/>
      </w:tabs>
    </w:pPr>
  </w:style>
  <w:style w:type="character" w:customStyle="1" w:styleId="Carcterdeencabezado">
    <w:name w:val="Carácter de encabezado"/>
    <w:basedOn w:val="Fuentedeprrafopredeter"/>
    <w:link w:val="encabezado"/>
    <w:uiPriority w:val="99"/>
    <w:semiHidden/>
    <w:rsid w:val="00667753"/>
    <w:rPr>
      <w:spacing w:val="8"/>
      <w:sz w:val="18"/>
    </w:rPr>
  </w:style>
  <w:style w:type="paragraph" w:customStyle="1" w:styleId="piedepgina">
    <w:name w:val="pie de página"/>
    <w:basedOn w:val="Normal"/>
    <w:link w:val="Carcterdepiedepgina"/>
    <w:uiPriority w:val="99"/>
    <w:semiHidden/>
    <w:unhideWhenUsed/>
    <w:rsid w:val="00667753"/>
    <w:pPr>
      <w:tabs>
        <w:tab w:val="center" w:pos="4680"/>
        <w:tab w:val="right" w:pos="9360"/>
      </w:tabs>
    </w:pPr>
  </w:style>
  <w:style w:type="character" w:customStyle="1" w:styleId="Carcterdepiedepgina">
    <w:name w:val="Carácter de pie de página"/>
    <w:basedOn w:val="Fuentedeprrafopredeter"/>
    <w:link w:val="piedepgina"/>
    <w:uiPriority w:val="99"/>
    <w:semiHidden/>
    <w:rsid w:val="00667753"/>
    <w:rPr>
      <w:spacing w:val="8"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5ED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ED1"/>
    <w:rPr>
      <w:rFonts w:ascii="Tahoma" w:hAnsi="Tahoma" w:cs="Tahoma"/>
      <w:spacing w:val="8"/>
      <w:sz w:val="16"/>
      <w:szCs w:val="16"/>
    </w:rPr>
  </w:style>
  <w:style w:type="paragraph" w:styleId="Encabezado0">
    <w:name w:val="header"/>
    <w:basedOn w:val="Normal"/>
    <w:link w:val="EncabezadoCar"/>
    <w:uiPriority w:val="99"/>
    <w:unhideWhenUsed/>
    <w:rsid w:val="00575ED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0"/>
    <w:uiPriority w:val="99"/>
    <w:rsid w:val="00575ED1"/>
    <w:rPr>
      <w:spacing w:val="8"/>
      <w:sz w:val="18"/>
    </w:rPr>
  </w:style>
  <w:style w:type="paragraph" w:styleId="Piedepgina0">
    <w:name w:val="footer"/>
    <w:basedOn w:val="Normal"/>
    <w:link w:val="PiedepginaCar"/>
    <w:uiPriority w:val="99"/>
    <w:unhideWhenUsed/>
    <w:rsid w:val="00575ED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0"/>
    <w:uiPriority w:val="99"/>
    <w:rsid w:val="00575ED1"/>
    <w:rPr>
      <w:spacing w:val="8"/>
      <w:sz w:val="18"/>
    </w:rPr>
  </w:style>
  <w:style w:type="table" w:styleId="Listamedia2-nfasis5">
    <w:name w:val="Medium List 2 Accent 5"/>
    <w:basedOn w:val="Tablanormal"/>
    <w:uiPriority w:val="66"/>
    <w:rsid w:val="003164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ombreadomedio1-nfasis11">
    <w:name w:val="Sombreado medio 1 - Énfasis 11"/>
    <w:basedOn w:val="Tablanormal"/>
    <w:uiPriority w:val="99"/>
    <w:rsid w:val="0031647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">
    <w:name w:val="Light Grid"/>
    <w:basedOn w:val="Tablanormal"/>
    <w:uiPriority w:val="99"/>
    <w:rsid w:val="008C762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99"/>
    <w:rsid w:val="00A4274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C25447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254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9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Plantillas\Actas%20de%20la%20reuni&#243;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2015-07-02T00:00:00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2CC9066-8573-4A38-A7BE-CEA716F1DF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9F0582-F760-44AF-9208-E38F94C0F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Actas de la reunión</Template>
  <TotalTime>97</TotalTime>
  <Pages>1</Pages>
  <Words>151</Words>
  <Characters>836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Meeting minutes</vt:lpstr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</dc:title>
  <dc:creator>Usuario de Windows</dc:creator>
  <cp:lastModifiedBy>ARRENDA JURIDICO</cp:lastModifiedBy>
  <cp:revision>16</cp:revision>
  <cp:lastPrinted>2022-04-13T17:11:00Z</cp:lastPrinted>
  <dcterms:created xsi:type="dcterms:W3CDTF">2020-08-20T23:57:00Z</dcterms:created>
  <dcterms:modified xsi:type="dcterms:W3CDTF">2023-01-12T01:03:00Z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TC101731859990</vt:lpwstr>
  </property>
</Properties>
</file>